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35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default" w:ascii="方正小标宋简体" w:hAnsi="方正小标宋简体" w:eastAsia="方正小标宋简体" w:cs="方正小标宋简体"/>
          <w:w w:val="100"/>
          <w:sz w:val="44"/>
          <w:szCs w:val="44"/>
          <w:lang w:val="en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 w14:paraId="4DDB4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 w14:paraId="078F26B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，委托大同市沃特水质检测有限责任公司对所属生活饮用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个采样点进行了水质常规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D46C6B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</w:t>
      </w:r>
    </w:p>
    <w:p w14:paraId="40B2A0A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1、15个采样点常规42项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测结果： 出厂水水质合格率100％；管网水水质合格率100％。</w:t>
      </w:r>
      <w:bookmarkStart w:id="0" w:name="_GoBack"/>
      <w:bookmarkEnd w:id="0"/>
    </w:p>
    <w:p w14:paraId="26DAEC8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 w14:paraId="68AD2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 w14:paraId="279C9F4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 w14:paraId="4B42627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 w14:paraId="33E5C10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 w14:paraId="6200980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 w14:paraId="780274A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 w14:paraId="5D99DE5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 w14:paraId="32F3484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 w14:paraId="610C0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 w14:paraId="30DADAA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 w14:paraId="1A2BE67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 w14:paraId="5E6C1FA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14:paraId="6E50794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 w14:paraId="49FDEF0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 w14:paraId="1757B6E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 w14:paraId="6F4FA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 w14:paraId="3B8A4F7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 w14:paraId="78CC6A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 w14:paraId="747138F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 w14:paraId="08E5857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1788329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3A92F07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 w14:paraId="0380D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 w14:paraId="033395D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 w14:paraId="6231FAB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 w14:paraId="104EE1D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 w14:paraId="4A70CBE1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5F120CD6"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13A5B07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 w14:paraId="2BFB5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 w14:paraId="11C8D17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 w14:paraId="42B82F4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 w14:paraId="455068A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 w14:paraId="6EB9C437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0C7150DB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188C61B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 w14:paraId="44AEE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 w14:paraId="4E5E6E4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 w14:paraId="61F0217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 w14:paraId="782B587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 w14:paraId="769B31E5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00AB8193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161F1FD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 w14:paraId="74F62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 w14:paraId="60B100D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 w14:paraId="6134620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 w14:paraId="2A53C0F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 w14:paraId="474FA272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5E3112CA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17AD7C7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 w14:paraId="061A0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 w14:paraId="6089906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 w14:paraId="3973259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 w14:paraId="173C233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 w14:paraId="71B90C8F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11FE064C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56C4798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 w14:paraId="631E8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 w14:paraId="3AA16FE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 w14:paraId="066B455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 w14:paraId="4658DE6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 w14:paraId="21037E38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10672557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477E3AD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 w14:paraId="4A442AAA"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 w14:paraId="68E04D0A">
      <w:pPr>
        <w:rPr>
          <w:rFonts w:hint="eastAsia"/>
        </w:rPr>
      </w:pPr>
    </w:p>
    <w:p w14:paraId="654D313C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 w14:paraId="021B9867"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年3月9日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commondata" w:val="eyJoZGlkIjoiMjk1NzFkNDM2ODY0NWIzNWM4OWM4Y2EzZGE2NjVmMjUifQ=="/>
  </w:docVars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4FE784E0"/>
    <w:rsid w:val="6FFE8AA1"/>
    <w:rsid w:val="701046FE"/>
    <w:rsid w:val="737BE2FA"/>
    <w:rsid w:val="77B88D74"/>
    <w:rsid w:val="797CB3F0"/>
    <w:rsid w:val="7F7B5B3F"/>
    <w:rsid w:val="7FFFB37A"/>
    <w:rsid w:val="A6D659C1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dt\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335</Words>
  <Characters>460</Characters>
  <Lines>4</Lines>
  <Paragraphs>1</Paragraphs>
  <TotalTime>0</TotalTime>
  <ScaleCrop>false</ScaleCrop>
  <LinksUpToDate>false</LinksUpToDate>
  <CharactersWithSpaces>607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2021-07-09T03:56:00Z</dcterms:created>
  <dc:creator>mis</dc:creator>
  <cp:lastModifiedBy>Administrator</cp:lastModifiedBy>
  <cp:lastPrinted>2006-12-01T03:02:00Z</cp:lastPrinted>
  <dcterms:modified xsi:type="dcterms:W3CDTF">2024-09-20T03:26:00Z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9D9A9C3745224D7B84C99FE9CC7FDD97_12</vt:lpwstr>
  </property>
</Properties>
</file>